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99BCF" w14:textId="77777777" w:rsidR="000B3A8E" w:rsidRDefault="00540606">
      <w:pPr>
        <w:jc w:val="center"/>
      </w:pPr>
      <w:r>
        <w:t xml:space="preserve">DICHIARAZIONE LIBERATORIA PER FOTOGRAFIE E RIPRESE VIDEO – STUDENTI </w:t>
      </w:r>
    </w:p>
    <w:p w14:paraId="781B5154" w14:textId="77777777" w:rsidR="000B3A8E" w:rsidRDefault="00540606">
      <w:pPr>
        <w:jc w:val="center"/>
      </w:pPr>
      <w:r>
        <w:t xml:space="preserve">(D.lgsl.196/2003 “Codice in materia di protezione dei dati personali”) </w:t>
      </w:r>
    </w:p>
    <w:p w14:paraId="4B0BEA8B" w14:textId="77777777" w:rsidR="000B3A8E" w:rsidRDefault="00540606">
      <w:pPr>
        <w:jc w:val="both"/>
      </w:pPr>
      <w:r>
        <w:t xml:space="preserve">Il Sottoscritto  _____________________________nato a __________________________(_____) il _________________________,residente a _________________________________________(___), in qualità di Dirigente Scolastico ____________________________________________________________________ dell’Istituto _________________________________________________ </w:t>
      </w:r>
    </w:p>
    <w:p w14:paraId="2331A70C" w14:textId="77777777" w:rsidR="000B3A8E" w:rsidRDefault="00540606">
      <w:pPr>
        <w:jc w:val="center"/>
      </w:pPr>
      <w:r>
        <w:t>DICHIARO DI</w:t>
      </w:r>
    </w:p>
    <w:p w14:paraId="42E234F3" w14:textId="77777777" w:rsidR="000B3A8E" w:rsidRDefault="00540606">
      <w:pPr>
        <w:jc w:val="both"/>
      </w:pPr>
      <w:r>
        <w:t xml:space="preserve">Essere in possesso dell’autorizzazione dei genitori degli alunni minori e comunque degli alunni maggiorenni, all’uso di immagini dei medesimi nell’ambito di manifestazioni pubbliche ed incontri e pertanto di </w:t>
      </w:r>
    </w:p>
    <w:p w14:paraId="7B1633F4" w14:textId="77777777" w:rsidR="000B3A8E" w:rsidRDefault="00540606">
      <w:pPr>
        <w:jc w:val="center"/>
      </w:pPr>
      <w:r>
        <w:t>MALLEVARE</w:t>
      </w:r>
    </w:p>
    <w:p w14:paraId="1DD40424" w14:textId="77777777" w:rsidR="000B3A8E" w:rsidRDefault="00540606">
      <w:pPr>
        <w:jc w:val="both"/>
      </w:pPr>
      <w:r>
        <w:t xml:space="preserve">Il sig. </w:t>
      </w:r>
      <w:r>
        <w:rPr>
          <w:rFonts w:ascii="Verdana" w:hAnsi="Verdana"/>
          <w:sz w:val="18"/>
          <w:szCs w:val="18"/>
        </w:rPr>
        <w:t>Fabio Mancini nato a Bad Homburg vor der Höhe, Germania, il 11/08/1987 d</w:t>
      </w:r>
      <w:r>
        <w:t xml:space="preserve">all’effettuazione e utilizzazione/pubblicazione di fotografie, video o altri materiali audiovisivi contenenti l’immagine, il nome e la voce degli alunni per scopi informativi, documentativi e formativi in relazione alla manifestazione del _______________________. </w:t>
      </w:r>
    </w:p>
    <w:p w14:paraId="69AF8D27" w14:textId="77777777" w:rsidR="000B3A8E" w:rsidRDefault="00540606">
      <w:pPr>
        <w:jc w:val="both"/>
      </w:pPr>
      <w:r>
        <w:t>In fede</w:t>
      </w:r>
    </w:p>
    <w:p w14:paraId="0EC6F43A" w14:textId="77777777" w:rsidR="000B3A8E" w:rsidRDefault="00540606">
      <w:pPr>
        <w:jc w:val="both"/>
      </w:pPr>
      <w:r>
        <w:t>Luogo, data____________________</w:t>
      </w:r>
    </w:p>
    <w:p w14:paraId="01940D7F" w14:textId="77777777" w:rsidR="000B3A8E" w:rsidRDefault="00540606">
      <w:pPr>
        <w:jc w:val="both"/>
      </w:pPr>
      <w:r>
        <w:t xml:space="preserve">Il Dirigente Scolastico </w:t>
      </w:r>
    </w:p>
    <w:sectPr w:rsidR="000B3A8E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E0A4A" w14:textId="77777777" w:rsidR="00540606" w:rsidRDefault="00540606">
      <w:pPr>
        <w:spacing w:after="0" w:line="240" w:lineRule="auto"/>
      </w:pPr>
      <w:r>
        <w:separator/>
      </w:r>
    </w:p>
  </w:endnote>
  <w:endnote w:type="continuationSeparator" w:id="0">
    <w:p w14:paraId="6DFA3594" w14:textId="77777777" w:rsidR="00540606" w:rsidRDefault="00540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9EB94" w14:textId="77777777" w:rsidR="00540606" w:rsidRDefault="005406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8505F76" w14:textId="77777777" w:rsidR="00540606" w:rsidRDefault="005406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606"/>
    <w:rsid w:val="000B3A8E"/>
    <w:rsid w:val="000C1CA5"/>
    <w:rsid w:val="000F39A5"/>
    <w:rsid w:val="00540606"/>
    <w:rsid w:val="008523E5"/>
    <w:rsid w:val="008D305C"/>
    <w:rsid w:val="008E08B7"/>
    <w:rsid w:val="00C205F5"/>
    <w:rsid w:val="00D9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4F86"/>
  <w15:docId w15:val="{71428018-64AD-4E39-86B3-131B59CA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2E74B5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2E74B5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E74B5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E74B5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E74B5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Aptos Display" w:eastAsia="Times New Roman" w:hAnsi="Aptos Display" w:cs="Times New Roman"/>
      <w:color w:val="2E74B5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Aptos Display" w:eastAsia="Times New Roman" w:hAnsi="Aptos Display" w:cs="Times New Roman"/>
      <w:color w:val="2E74B5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Times New Roman" w:cs="Times New Roman"/>
      <w:color w:val="2E74B5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Times New Roman" w:cs="Times New Roman"/>
      <w:i/>
      <w:iCs/>
      <w:color w:val="2E74B5"/>
    </w:rPr>
  </w:style>
  <w:style w:type="character" w:customStyle="1" w:styleId="Titolo5Carattere">
    <w:name w:val="Titolo 5 Carattere"/>
    <w:basedOn w:val="Carpredefinitoparagrafo"/>
    <w:rPr>
      <w:rFonts w:eastAsia="Times New Roman" w:cs="Times New Roman"/>
      <w:color w:val="2E74B5"/>
    </w:rPr>
  </w:style>
  <w:style w:type="character" w:customStyle="1" w:styleId="Titolo6Carattere">
    <w:name w:val="Titolo 6 Carattere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  <w:contextualSpacing/>
    </w:pPr>
  </w:style>
  <w:style w:type="character" w:styleId="Enfasiintensa">
    <w:name w:val="Intense Emphasis"/>
    <w:basedOn w:val="Carpredefinitoparagrafo"/>
    <w:rPr>
      <w:i/>
      <w:iCs/>
      <w:color w:val="2E74B5"/>
    </w:rPr>
  </w:style>
  <w:style w:type="paragraph" w:styleId="Citazioneintensa">
    <w:name w:val="Intense Quote"/>
    <w:basedOn w:val="Normale"/>
    <w:next w:val="Normale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CitazioneintensaCarattere">
    <w:name w:val="Citazione intensa Carattere"/>
    <w:basedOn w:val="Carpredefinitoparagrafo"/>
    <w:rPr>
      <w:i/>
      <w:iCs/>
      <w:color w:val="2E74B5"/>
    </w:rPr>
  </w:style>
  <w:style w:type="character" w:styleId="Riferimentointenso">
    <w:name w:val="Intense Reference"/>
    <w:basedOn w:val="Carpredefinitoparagrafo"/>
    <w:rPr>
      <w:b/>
      <w:bCs/>
      <w:smallCaps/>
      <w:color w:val="2E74B5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ownloads\Manleva%20(2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Manleva (2)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PICERNO</dc:creator>
  <dc:description/>
  <cp:lastModifiedBy>teresa picerno</cp:lastModifiedBy>
  <cp:revision>1</cp:revision>
  <dcterms:created xsi:type="dcterms:W3CDTF">2025-04-17T15:24:00Z</dcterms:created>
  <dcterms:modified xsi:type="dcterms:W3CDTF">2025-04-17T15:25:00Z</dcterms:modified>
</cp:coreProperties>
</file>